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10.71.200.1010-251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Ersatzneubau Sozialgebäude KSM Neustrelitz, Los 9 Heizung, Lüftung, Sanitär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Bauleistung- Los 9 Heizung, Lüftung, Sanitär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